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33B7C" w14:textId="77777777" w:rsidR="00A27A03" w:rsidRDefault="00CC7173">
      <w:r w:rsidRPr="00CC7173">
        <w:rPr>
          <w:noProof/>
        </w:rPr>
        <w:drawing>
          <wp:inline distT="0" distB="0" distL="0" distR="0" wp14:anchorId="43F354B3" wp14:editId="35EB31C3">
            <wp:extent cx="5731510" cy="1507490"/>
            <wp:effectExtent l="0" t="0" r="2540" b="0"/>
            <wp:docPr id="21399284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50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DC769" w14:textId="77777777" w:rsidR="00CC7173" w:rsidRDefault="00CC7173"/>
    <w:p w14:paraId="3887C5EF" w14:textId="77777777" w:rsidR="00CC7173" w:rsidRDefault="00CC7173"/>
    <w:p w14:paraId="4BC143E8" w14:textId="77777777" w:rsidR="00CC7173" w:rsidRDefault="00CC7173">
      <w:r w:rsidRPr="00CC7173">
        <w:rPr>
          <w:noProof/>
        </w:rPr>
        <w:drawing>
          <wp:inline distT="0" distB="0" distL="0" distR="0" wp14:anchorId="67F48DFC" wp14:editId="44F82854">
            <wp:extent cx="5731510" cy="1503680"/>
            <wp:effectExtent l="0" t="0" r="2540" b="1270"/>
            <wp:docPr id="19778651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50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71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A9C"/>
    <w:rsid w:val="00402012"/>
    <w:rsid w:val="00616261"/>
    <w:rsid w:val="009F3A9C"/>
    <w:rsid w:val="00A27A03"/>
    <w:rsid w:val="00CC7173"/>
    <w:rsid w:val="00D6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88CD6"/>
  <w15:chartTrackingRefBased/>
  <w15:docId w15:val="{F4D54ED7-6E15-4303-81A9-3B7DBDEC6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7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1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1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1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1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1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1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1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1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1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1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1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1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1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1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1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1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1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acie.ferris\OneDrive%20-%20KPFA\Documents%20-%20KPFA%20Human%20Resources\Recruitment\Interview%20Pack\514%20-%2066134%2099294,%20Support%20Workers%20X%202,%20Listowel%20Residential%20Service%20CD%2024.06.2026\Rosters%2028%20hrs%20per%20week%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ckNumber xmlns="0421d0d1-aece-4741-ae1a-64f3ed69db16" xsi:nil="true"/>
    <TaxCatchAll xmlns="cfc3f3ab-0a6c-4fd8-92fb-70466161c881" xsi:nil="true"/>
    <lcf76f155ced4ddcb4097134ff3c332f xmlns="0421d0d1-aece-4741-ae1a-64f3ed69db1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4EC80B93526347A89190C7BEDD2B55" ma:contentTypeVersion="19" ma:contentTypeDescription="Create a new document." ma:contentTypeScope="" ma:versionID="e6f553345b2d421fe3481a250e896de2">
  <xsd:schema xmlns:xsd="http://www.w3.org/2001/XMLSchema" xmlns:xs="http://www.w3.org/2001/XMLSchema" xmlns:p="http://schemas.microsoft.com/office/2006/metadata/properties" xmlns:ns2="0421d0d1-aece-4741-ae1a-64f3ed69db16" xmlns:ns3="cfc3f3ab-0a6c-4fd8-92fb-70466161c881" targetNamespace="http://schemas.microsoft.com/office/2006/metadata/properties" ma:root="true" ma:fieldsID="1d2f09dcf99081edabff960a6476dbd4" ns2:_="" ns3:_="">
    <xsd:import namespace="0421d0d1-aece-4741-ae1a-64f3ed69db16"/>
    <xsd:import namespace="cfc3f3ab-0a6c-4fd8-92fb-70466161c8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PackNumbe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1d0d1-aece-4741-ae1a-64f3ed69db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PackNumber" ma:index="21" nillable="true" ma:displayName="Pack Number" ma:format="Dropdown" ma:internalName="PackNumber" ma:percentage="FALSE">
      <xsd:simpleType>
        <xsd:restriction base="dms:Number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a375d59-35e6-494f-b978-b31e3463e2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3f3ab-0a6c-4fd8-92fb-70466161c88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c7e482ed-e9ed-44b9-8e34-f18611b50c63}" ma:internalName="TaxCatchAll" ma:showField="CatchAllData" ma:web="cfc3f3ab-0a6c-4fd8-92fb-70466161c8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7B61AC-4247-4F72-8359-9F92533659A7}">
  <ds:schemaRefs>
    <ds:schemaRef ds:uri="http://schemas.microsoft.com/office/2006/metadata/properties"/>
    <ds:schemaRef ds:uri="http://schemas.microsoft.com/office/infopath/2007/PartnerControls"/>
    <ds:schemaRef ds:uri="0421d0d1-aece-4741-ae1a-64f3ed69db16"/>
    <ds:schemaRef ds:uri="cfc3f3ab-0a6c-4fd8-92fb-70466161c881"/>
  </ds:schemaRefs>
</ds:datastoreItem>
</file>

<file path=customXml/itemProps2.xml><?xml version="1.0" encoding="utf-8"?>
<ds:datastoreItem xmlns:ds="http://schemas.openxmlformats.org/officeDocument/2006/customXml" ds:itemID="{B17B1A26-8CBD-4563-B338-5067A00AB5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377279-25CA-4965-93B7-07E0FBAB9E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21d0d1-aece-4741-ae1a-64f3ed69db16"/>
    <ds:schemaRef ds:uri="cfc3f3ab-0a6c-4fd8-92fb-70466161c8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Rosters 28 hrs per week 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Tracie Ferris</dc:creator>
  <cp:keywords/>
  <dc:description/>
  <cp:lastModifiedBy>Tracie Ferris</cp:lastModifiedBy>
  <cp:revision>1</cp:revision>
  <dcterms:created xsi:type="dcterms:W3CDTF">2026-10-02T10:45:00Z</dcterms:created>
  <dcterms:modified xsi:type="dcterms:W3CDTF">2026-10-02T10:46:00Z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0x010100A74EC80B93526347A89190C7BEDD2B55</vt:lpwstr>
  </property>
</Properties>
</file>